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55" w:rsidRDefault="009B7355" w:rsidP="001E29F4">
      <w:pPr>
        <w:spacing w:after="0" w:line="240" w:lineRule="auto"/>
      </w:pPr>
    </w:p>
    <w:p w:rsidR="009B7355" w:rsidRDefault="009B7355" w:rsidP="00E801E5">
      <w:pPr>
        <w:spacing w:after="0" w:line="240" w:lineRule="auto"/>
      </w:pPr>
    </w:p>
    <w:p w:rsidR="009B7355" w:rsidRDefault="009B7355" w:rsidP="00E801E5">
      <w:pPr>
        <w:spacing w:after="0" w:line="240" w:lineRule="auto"/>
      </w:pPr>
    </w:p>
    <w:p w:rsidR="009B7355" w:rsidRDefault="009B7355" w:rsidP="00E801E5">
      <w:pPr>
        <w:spacing w:after="0" w:line="240" w:lineRule="auto"/>
      </w:pPr>
      <w:r>
        <w:t xml:space="preserve">Professor Riadh Al-Mahaidi, PhD, FIEAUST, CPEng </w:t>
      </w:r>
    </w:p>
    <w:p w:rsidR="009B7355" w:rsidRDefault="009B7355" w:rsidP="00BB35DF">
      <w:pPr>
        <w:spacing w:after="0" w:line="240" w:lineRule="auto"/>
      </w:pPr>
      <w:r>
        <w:rPr>
          <w:noProof/>
          <w:lang w:eastAsia="en-A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371.5pt;margin-top:4.75pt;width:113.5pt;height:58.1pt;z-index:251658240;visibility:visible">
            <v:imagedata r:id="rId5" o:title=""/>
            <w10:wrap type="square"/>
          </v:shape>
        </w:pict>
      </w:r>
      <w:r>
        <w:t>Professor of Structural Engineering</w:t>
      </w:r>
    </w:p>
    <w:p w:rsidR="009B7355" w:rsidRDefault="009B7355" w:rsidP="00BB35DF">
      <w:pPr>
        <w:spacing w:after="0" w:line="240" w:lineRule="auto"/>
      </w:pPr>
      <w:r>
        <w:t>Director of Smart Structures Centre</w:t>
      </w:r>
    </w:p>
    <w:p w:rsidR="009B7355" w:rsidRDefault="009B7355" w:rsidP="00BB35DF">
      <w:pPr>
        <w:spacing w:after="0" w:line="240" w:lineRule="auto"/>
      </w:pPr>
      <w:r>
        <w:t xml:space="preserve">Faculty of Engineering and Industrial Sciences </w:t>
      </w:r>
    </w:p>
    <w:p w:rsidR="009B7355" w:rsidRDefault="009B7355" w:rsidP="00BB35DF">
      <w:pPr>
        <w:spacing w:after="0" w:line="240" w:lineRule="auto"/>
      </w:pPr>
      <w:r>
        <w:t xml:space="preserve">Swinburne University of Technology </w:t>
      </w:r>
    </w:p>
    <w:p w:rsidR="009B7355" w:rsidRDefault="009B7355" w:rsidP="00BB35DF">
      <w:pPr>
        <w:spacing w:after="0" w:line="240" w:lineRule="auto"/>
      </w:pPr>
      <w:r>
        <w:t xml:space="preserve">Melbourne, Australia </w:t>
      </w:r>
    </w:p>
    <w:p w:rsidR="009B7355" w:rsidRPr="007565AE" w:rsidRDefault="009B7355" w:rsidP="00BB35DF">
      <w:pPr>
        <w:spacing w:after="0" w:line="240" w:lineRule="auto"/>
        <w:rPr>
          <w:lang w:val="de-DE"/>
        </w:rPr>
      </w:pPr>
      <w:r w:rsidRPr="007565AE">
        <w:rPr>
          <w:lang w:val="de-DE"/>
        </w:rPr>
        <w:t xml:space="preserve">E: ralmahaidi@swin.edu.au </w:t>
      </w:r>
    </w:p>
    <w:p w:rsidR="009B7355" w:rsidRPr="007565AE" w:rsidRDefault="009B7355" w:rsidP="00BB35DF">
      <w:pPr>
        <w:spacing w:after="0" w:line="240" w:lineRule="auto"/>
        <w:rPr>
          <w:lang w:val="de-DE"/>
        </w:rPr>
      </w:pPr>
      <w:r w:rsidRPr="007565AE">
        <w:rPr>
          <w:lang w:val="de-DE"/>
        </w:rPr>
        <w:t xml:space="preserve">T: +61 (0) 3 9214 8429 </w:t>
      </w:r>
    </w:p>
    <w:p w:rsidR="009B7355" w:rsidRPr="007565AE" w:rsidRDefault="009B7355" w:rsidP="00BB35DF">
      <w:pPr>
        <w:spacing w:after="0" w:line="240" w:lineRule="auto"/>
        <w:rPr>
          <w:lang w:val="de-DE"/>
        </w:rPr>
      </w:pPr>
      <w:r w:rsidRPr="007565AE">
        <w:rPr>
          <w:lang w:val="de-DE"/>
        </w:rPr>
        <w:t>M: +61 (0) 421 910 593</w:t>
      </w:r>
    </w:p>
    <w:p w:rsidR="009B7355" w:rsidRPr="007565AE" w:rsidRDefault="009B7355" w:rsidP="00BB35DF">
      <w:pPr>
        <w:spacing w:after="0" w:line="240" w:lineRule="auto"/>
        <w:rPr>
          <w:lang w:val="de-DE"/>
        </w:rPr>
      </w:pPr>
      <w:r w:rsidRPr="007565AE">
        <w:rPr>
          <w:lang w:val="de-DE"/>
        </w:rPr>
        <w:t>http://www.swinburne.edu.au/feis/staff/Riadh-Al-Mahaidi-443</w:t>
      </w:r>
    </w:p>
    <w:p w:rsidR="009B7355" w:rsidRPr="007565AE" w:rsidRDefault="009B7355" w:rsidP="00BB35DF">
      <w:pPr>
        <w:spacing w:after="0" w:line="240" w:lineRule="auto"/>
        <w:rPr>
          <w:lang w:val="de-DE"/>
        </w:rPr>
      </w:pPr>
    </w:p>
    <w:p w:rsidR="009B7355" w:rsidRPr="007565AE" w:rsidRDefault="009B7355" w:rsidP="00BB35DF">
      <w:pPr>
        <w:spacing w:after="0" w:line="240" w:lineRule="auto"/>
        <w:rPr>
          <w:lang w:val="de-DE"/>
        </w:rPr>
      </w:pPr>
    </w:p>
    <w:p w:rsidR="009B7355" w:rsidRPr="007565AE" w:rsidRDefault="009B7355" w:rsidP="00BB35DF">
      <w:pPr>
        <w:spacing w:after="0" w:line="240" w:lineRule="auto"/>
        <w:jc w:val="center"/>
        <w:rPr>
          <w:b/>
          <w:bCs/>
          <w:lang w:val="de-DE"/>
        </w:rPr>
      </w:pPr>
    </w:p>
    <w:p w:rsidR="009B7355" w:rsidRPr="007565AE" w:rsidRDefault="009B7355" w:rsidP="00BB35DF">
      <w:pPr>
        <w:spacing w:after="0" w:line="240" w:lineRule="auto"/>
        <w:jc w:val="center"/>
        <w:rPr>
          <w:b/>
          <w:bCs/>
          <w:lang w:val="de-DE"/>
        </w:rPr>
      </w:pPr>
    </w:p>
    <w:p w:rsidR="009B7355" w:rsidRPr="001E29F4" w:rsidRDefault="009B7355" w:rsidP="00B2526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1E29F4">
        <w:rPr>
          <w:b/>
          <w:bCs/>
          <w:sz w:val="32"/>
          <w:szCs w:val="32"/>
        </w:rPr>
        <w:t xml:space="preserve">Proposed </w:t>
      </w:r>
      <w:r>
        <w:rPr>
          <w:b/>
          <w:bCs/>
          <w:sz w:val="32"/>
          <w:szCs w:val="32"/>
        </w:rPr>
        <w:t xml:space="preserve">One Week </w:t>
      </w:r>
      <w:r w:rsidRPr="001E29F4">
        <w:rPr>
          <w:b/>
          <w:bCs/>
          <w:sz w:val="32"/>
          <w:szCs w:val="32"/>
        </w:rPr>
        <w:t>Short Course on</w:t>
      </w:r>
    </w:p>
    <w:p w:rsidR="009B7355" w:rsidRDefault="009B7355" w:rsidP="00BB35DF">
      <w:pPr>
        <w:spacing w:after="0" w:line="240" w:lineRule="auto"/>
        <w:rPr>
          <w:rFonts w:ascii="Tahoma" w:hAnsi="Tahoma" w:cs="Tahoma"/>
          <w:sz w:val="20"/>
          <w:szCs w:val="20"/>
          <w:lang w:val="en-IE"/>
        </w:rPr>
      </w:pPr>
    </w:p>
    <w:p w:rsidR="009B7355" w:rsidRDefault="009B7355" w:rsidP="007565A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565AE">
        <w:rPr>
          <w:b/>
          <w:bCs/>
          <w:sz w:val="32"/>
          <w:szCs w:val="32"/>
        </w:rPr>
        <w:t xml:space="preserve">Design, Rehabilitation and </w:t>
      </w:r>
      <w:r>
        <w:rPr>
          <w:b/>
          <w:bCs/>
          <w:sz w:val="32"/>
          <w:szCs w:val="32"/>
        </w:rPr>
        <w:t>M</w:t>
      </w:r>
      <w:r w:rsidRPr="007565AE">
        <w:rPr>
          <w:b/>
          <w:bCs/>
          <w:sz w:val="32"/>
          <w:szCs w:val="32"/>
        </w:rPr>
        <w:t xml:space="preserve">onitoring of </w:t>
      </w:r>
      <w:r>
        <w:rPr>
          <w:b/>
          <w:bCs/>
          <w:sz w:val="32"/>
          <w:szCs w:val="32"/>
        </w:rPr>
        <w:t>O</w:t>
      </w:r>
      <w:r w:rsidRPr="007565AE">
        <w:rPr>
          <w:b/>
          <w:bCs/>
          <w:sz w:val="32"/>
          <w:szCs w:val="32"/>
        </w:rPr>
        <w:t xml:space="preserve">il </w:t>
      </w:r>
      <w:r>
        <w:rPr>
          <w:b/>
          <w:bCs/>
          <w:sz w:val="32"/>
          <w:szCs w:val="32"/>
        </w:rPr>
        <w:t>F</w:t>
      </w:r>
      <w:r w:rsidRPr="007565AE">
        <w:rPr>
          <w:b/>
          <w:bCs/>
          <w:sz w:val="32"/>
          <w:szCs w:val="32"/>
        </w:rPr>
        <w:t xml:space="preserve">acilities </w:t>
      </w:r>
    </w:p>
    <w:p w:rsidR="009B7355" w:rsidRPr="007565AE" w:rsidRDefault="009B7355" w:rsidP="007565AE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(p</w:t>
      </w:r>
      <w:r w:rsidRPr="007565AE">
        <w:rPr>
          <w:b/>
          <w:bCs/>
          <w:sz w:val="32"/>
          <w:szCs w:val="32"/>
        </w:rPr>
        <w:t>ipelines</w:t>
      </w:r>
      <w:r>
        <w:rPr>
          <w:b/>
          <w:bCs/>
          <w:sz w:val="32"/>
          <w:szCs w:val="32"/>
        </w:rPr>
        <w:t xml:space="preserve"> and storage tanks)</w:t>
      </w:r>
    </w:p>
    <w:p w:rsidR="009B7355" w:rsidRDefault="009B7355" w:rsidP="007565AE">
      <w:pPr>
        <w:spacing w:after="0" w:line="240" w:lineRule="auto"/>
        <w:rPr>
          <w:b/>
          <w:bCs/>
        </w:rPr>
      </w:pPr>
    </w:p>
    <w:p w:rsidR="009B7355" w:rsidRPr="00BB35DF" w:rsidRDefault="009B7355" w:rsidP="007565AE">
      <w:pPr>
        <w:spacing w:after="0" w:line="240" w:lineRule="auto"/>
        <w:rPr>
          <w:b/>
          <w:bCs/>
        </w:rPr>
      </w:pPr>
      <w:r w:rsidRPr="00BB35DF">
        <w:rPr>
          <w:b/>
          <w:bCs/>
        </w:rPr>
        <w:t>Aims &amp; Objectives:</w:t>
      </w:r>
    </w:p>
    <w:p w:rsidR="009B7355" w:rsidRDefault="009B7355" w:rsidP="007565AE">
      <w:pPr>
        <w:spacing w:after="0" w:line="240" w:lineRule="auto"/>
      </w:pPr>
      <w:r>
        <w:t>The aim of this course is to introduce civil and mechanical engineering final year and graduate students to new principles of structural design and strengthening of pipelines and storage tanks.</w:t>
      </w:r>
    </w:p>
    <w:p w:rsidR="009B7355" w:rsidRDefault="009B7355" w:rsidP="007565AE">
      <w:pPr>
        <w:spacing w:after="0" w:line="240" w:lineRule="auto"/>
        <w:rPr>
          <w:b/>
          <w:bCs/>
        </w:rPr>
      </w:pPr>
    </w:p>
    <w:p w:rsidR="009B7355" w:rsidRDefault="009B7355" w:rsidP="007565AE">
      <w:pPr>
        <w:spacing w:after="0" w:line="240" w:lineRule="auto"/>
        <w:rPr>
          <w:b/>
          <w:bCs/>
        </w:rPr>
      </w:pPr>
    </w:p>
    <w:p w:rsidR="009B7355" w:rsidRDefault="009B7355" w:rsidP="007565AE">
      <w:pPr>
        <w:spacing w:after="0" w:line="240" w:lineRule="auto"/>
        <w:rPr>
          <w:b/>
          <w:bCs/>
        </w:rPr>
      </w:pPr>
      <w:r w:rsidRPr="00BB35DF">
        <w:rPr>
          <w:b/>
          <w:bCs/>
        </w:rPr>
        <w:t xml:space="preserve">Expected Outcomes </w:t>
      </w:r>
    </w:p>
    <w:p w:rsidR="009B7355" w:rsidRDefault="009B7355" w:rsidP="007565AE">
      <w:pPr>
        <w:spacing w:after="0" w:line="240" w:lineRule="auto"/>
        <w:rPr>
          <w:b/>
          <w:bCs/>
        </w:rPr>
      </w:pPr>
    </w:p>
    <w:p w:rsidR="009B7355" w:rsidRDefault="009B7355" w:rsidP="007565AE">
      <w:pPr>
        <w:spacing w:after="0" w:line="240" w:lineRule="auto"/>
      </w:pPr>
      <w:r>
        <w:t>At the completion of this course, participants should be able to:</w:t>
      </w:r>
    </w:p>
    <w:p w:rsidR="009B7355" w:rsidRPr="007565AE" w:rsidRDefault="009B7355" w:rsidP="007565AE">
      <w:pPr>
        <w:numPr>
          <w:ilvl w:val="0"/>
          <w:numId w:val="2"/>
        </w:num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Carry out strength and fatigue assessment of pipelines and storage tanks.</w:t>
      </w:r>
    </w:p>
    <w:p w:rsidR="009B7355" w:rsidRPr="007565AE" w:rsidRDefault="009B7355" w:rsidP="007565AE">
      <w:pPr>
        <w:numPr>
          <w:ilvl w:val="0"/>
          <w:numId w:val="2"/>
        </w:num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Understand the technology of strengthening using composite materials.</w:t>
      </w:r>
    </w:p>
    <w:p w:rsidR="009B7355" w:rsidRPr="007565AE" w:rsidRDefault="009B7355" w:rsidP="007565AE">
      <w:pPr>
        <w:numPr>
          <w:ilvl w:val="0"/>
          <w:numId w:val="2"/>
        </w:num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 xml:space="preserve">Be able to use computer simulations in analysis and strength assessment of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hl"/>
          <w:rFonts w:ascii="Arial" w:hAnsi="Arial" w:cs="Arial"/>
          <w:color w:val="000000"/>
          <w:sz w:val="20"/>
          <w:szCs w:val="20"/>
        </w:rPr>
        <w:t>oil</w:t>
      </w:r>
      <w:r>
        <w:rPr>
          <w:rFonts w:ascii="Arial" w:hAnsi="Arial" w:cs="Arial"/>
          <w:color w:val="000000"/>
          <w:sz w:val="20"/>
          <w:szCs w:val="20"/>
        </w:rPr>
        <w:t xml:space="preserve"> industry structures.</w:t>
      </w:r>
    </w:p>
    <w:p w:rsidR="009B7355" w:rsidRDefault="009B7355" w:rsidP="007565AE">
      <w:pPr>
        <w:numPr>
          <w:ilvl w:val="0"/>
          <w:numId w:val="2"/>
        </w:numPr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Understand health monitoring techniques using advanced sensor technologies.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9B7355" w:rsidRPr="0080498D" w:rsidRDefault="009B7355" w:rsidP="0080498D">
      <w:pPr>
        <w:spacing w:after="0" w:line="240" w:lineRule="auto"/>
        <w:rPr>
          <w:b/>
          <w:bCs/>
        </w:rPr>
      </w:pPr>
      <w:r w:rsidRPr="0080498D">
        <w:rPr>
          <w:b/>
          <w:bCs/>
        </w:rPr>
        <w:t>Course material made available on CD includes:</w:t>
      </w:r>
    </w:p>
    <w:p w:rsidR="009B7355" w:rsidRPr="0080498D" w:rsidRDefault="009B7355" w:rsidP="007565AE">
      <w:pPr>
        <w:pStyle w:val="ListParagraph"/>
        <w:numPr>
          <w:ilvl w:val="0"/>
          <w:numId w:val="1"/>
        </w:numPr>
        <w:spacing w:after="0" w:line="240" w:lineRule="auto"/>
      </w:pPr>
      <w:r w:rsidRPr="0080498D">
        <w:t>Lecture presentations by Professor Al-Mahaidi</w:t>
      </w:r>
      <w:r>
        <w:t xml:space="preserve"> </w:t>
      </w:r>
      <w:r w:rsidRPr="0080498D">
        <w:t>(~</w:t>
      </w:r>
      <w:r>
        <w:t>160</w:t>
      </w:r>
      <w:r w:rsidRPr="0080498D">
        <w:t xml:space="preserve"> ppt slides)</w:t>
      </w:r>
    </w:p>
    <w:p w:rsidR="009B7355" w:rsidRPr="0080498D" w:rsidRDefault="009B7355" w:rsidP="007565A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Course notes on strengthening of oil pipelines and storage tanks with FRP composites </w:t>
      </w:r>
      <w:r w:rsidRPr="0080498D">
        <w:t>by Professor Al-Mahaidi</w:t>
      </w:r>
      <w:r>
        <w:t xml:space="preserve">. </w:t>
      </w:r>
    </w:p>
    <w:p w:rsidR="009B7355" w:rsidRDefault="009B7355" w:rsidP="007565AE">
      <w:pPr>
        <w:pStyle w:val="ListParagraph"/>
        <w:numPr>
          <w:ilvl w:val="0"/>
          <w:numId w:val="1"/>
        </w:numPr>
        <w:spacing w:after="0" w:line="240" w:lineRule="auto"/>
      </w:pPr>
      <w:r w:rsidRPr="0080498D">
        <w:t xml:space="preserve">Software for structural analysis of </w:t>
      </w:r>
      <w:r>
        <w:t>pipelines and storage tanks</w:t>
      </w:r>
      <w:r w:rsidRPr="0080498D">
        <w:t>.</w:t>
      </w:r>
    </w:p>
    <w:p w:rsidR="009B7355" w:rsidRDefault="009B7355" w:rsidP="00BB35DF">
      <w:pPr>
        <w:spacing w:after="0" w:line="240" w:lineRule="auto"/>
      </w:pPr>
    </w:p>
    <w:sectPr w:rsidR="009B7355" w:rsidSect="00AE7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49C8"/>
    <w:multiLevelType w:val="hybridMultilevel"/>
    <w:tmpl w:val="7FCAE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472BD"/>
    <w:multiLevelType w:val="hybridMultilevel"/>
    <w:tmpl w:val="AA2AA72C"/>
    <w:lvl w:ilvl="0" w:tplc="C69251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A370B25"/>
    <w:multiLevelType w:val="hybridMultilevel"/>
    <w:tmpl w:val="961AD04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5DF"/>
    <w:rsid w:val="00134FB6"/>
    <w:rsid w:val="001E29F4"/>
    <w:rsid w:val="002F1D03"/>
    <w:rsid w:val="0031406F"/>
    <w:rsid w:val="003E1BA0"/>
    <w:rsid w:val="00520A26"/>
    <w:rsid w:val="006B32F7"/>
    <w:rsid w:val="007565AE"/>
    <w:rsid w:val="0080498D"/>
    <w:rsid w:val="00910529"/>
    <w:rsid w:val="009B7355"/>
    <w:rsid w:val="00AE7567"/>
    <w:rsid w:val="00B2526D"/>
    <w:rsid w:val="00B80D33"/>
    <w:rsid w:val="00BB35DF"/>
    <w:rsid w:val="00BC41CC"/>
    <w:rsid w:val="00C702F6"/>
    <w:rsid w:val="00D04FEA"/>
    <w:rsid w:val="00D104E6"/>
    <w:rsid w:val="00D24693"/>
    <w:rsid w:val="00D75DCB"/>
    <w:rsid w:val="00E35E8E"/>
    <w:rsid w:val="00E35FFD"/>
    <w:rsid w:val="00E8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5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35D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8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01E5"/>
    <w:rPr>
      <w:rFonts w:ascii="Tahoma" w:hAnsi="Tahoma" w:cs="Tahoma"/>
      <w:sz w:val="16"/>
      <w:szCs w:val="16"/>
    </w:rPr>
  </w:style>
  <w:style w:type="character" w:customStyle="1" w:styleId="hl">
    <w:name w:val="hl"/>
    <w:basedOn w:val="DefaultParagraphFont"/>
    <w:uiPriority w:val="99"/>
    <w:rsid w:val="007565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209</Words>
  <Characters>1194</Characters>
  <Application>Microsoft Office Outlook</Application>
  <DocSecurity>0</DocSecurity>
  <Lines>0</Lines>
  <Paragraphs>0</Paragraphs>
  <ScaleCrop>false</ScaleCrop>
  <Company>Swinburne University of Technology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 Riadh Al-Mahaidi, PhD, FIEAUST, CPEng ‎</dc:title>
  <dc:subject/>
  <dc:creator>ralmahaidi</dc:creator>
  <cp:keywords/>
  <dc:description/>
  <cp:lastModifiedBy>Administrator</cp:lastModifiedBy>
  <cp:revision>2</cp:revision>
  <dcterms:created xsi:type="dcterms:W3CDTF">2011-05-04T13:59:00Z</dcterms:created>
  <dcterms:modified xsi:type="dcterms:W3CDTF">2011-05-04T13:59:00Z</dcterms:modified>
</cp:coreProperties>
</file>